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99EA" w14:textId="77777777" w:rsidR="00FE067E" w:rsidRDefault="00CD36CF" w:rsidP="00A527AD">
      <w:pPr>
        <w:pStyle w:val="TitlePageOrigin"/>
      </w:pPr>
      <w:r>
        <w:t>WEST virginia legislature</w:t>
      </w:r>
    </w:p>
    <w:p w14:paraId="4C806D90" w14:textId="7DA3C4B4" w:rsidR="00CD36CF" w:rsidRDefault="00824D75" w:rsidP="00CD36CF">
      <w:pPr>
        <w:pStyle w:val="TitlePageSession"/>
      </w:pPr>
      <w:r>
        <w:t>202</w:t>
      </w:r>
      <w:r w:rsidR="00337484">
        <w:t>6</w:t>
      </w:r>
      <w:r w:rsidR="00CD36CF">
        <w:t xml:space="preserve"> regular session</w:t>
      </w:r>
    </w:p>
    <w:p w14:paraId="75F8190E" w14:textId="63FEF78B" w:rsidR="00CD36CF" w:rsidRDefault="00F353E0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5F2BBC">
            <w:t>Introduced</w:t>
          </w:r>
        </w:sdtContent>
      </w:sdt>
    </w:p>
    <w:p w14:paraId="49E635EE" w14:textId="11508E30" w:rsidR="00CD36CF" w:rsidRDefault="00F353E0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F3E25">
            <w:t>831</w:t>
          </w:r>
        </w:sdtContent>
      </w:sdt>
    </w:p>
    <w:p w14:paraId="1FAFD171" w14:textId="3B69F644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F2BBC">
            <w:t>S</w:t>
          </w:r>
          <w:r w:rsidR="00E13E0D">
            <w:t>enators Smith</w:t>
          </w:r>
          <w:r w:rsidR="005F2BBC">
            <w:t xml:space="preserve"> (M</w:t>
          </w:r>
          <w:r w:rsidR="00E13E0D">
            <w:t>r</w:t>
          </w:r>
          <w:r w:rsidR="005F2BBC">
            <w:t>. P</w:t>
          </w:r>
          <w:r w:rsidR="00E13E0D">
            <w:t>resident</w:t>
          </w:r>
          <w:r w:rsidR="005F2BBC">
            <w:t xml:space="preserve">) </w:t>
          </w:r>
          <w:r w:rsidR="00E13E0D">
            <w:t>and</w:t>
          </w:r>
          <w:r w:rsidR="005F2BBC">
            <w:t xml:space="preserve"> W</w:t>
          </w:r>
          <w:r w:rsidR="00E13E0D">
            <w:t>oelfel</w:t>
          </w:r>
        </w:sdtContent>
      </w:sdt>
    </w:p>
    <w:p w14:paraId="370297B2" w14:textId="2B5FE713" w:rsidR="00E831B3" w:rsidRDefault="00E13E0D" w:rsidP="002A0269">
      <w:pPr>
        <w:pStyle w:val="References"/>
      </w:pPr>
      <w:r w:rsidRPr="00E13E0D">
        <w:rPr>
          <w:rStyle w:val="SponsorsChar"/>
        </w:rPr>
        <w:t>(</w:t>
      </w:r>
      <w:sdt>
        <w:sdtPr>
          <w:rPr>
            <w:rStyle w:val="SponsorsChar"/>
          </w:rPr>
          <w:id w:val="-1043047873"/>
          <w:placeholder>
            <w:docPart w:val="EDF387C3DE55443E8403299906140F73"/>
          </w:placeholder>
          <w:text w:multiLine="1"/>
        </w:sdtPr>
        <w:sdtEndPr>
          <w:rPr>
            <w:rStyle w:val="SponsorsChar"/>
          </w:rPr>
        </w:sdtEndPr>
        <w:sdtContent>
          <w:r w:rsidR="005F2BBC" w:rsidRPr="00E13E0D">
            <w:rPr>
              <w:rStyle w:val="SponsorsChar"/>
            </w:rPr>
            <w:t>B</w:t>
          </w:r>
          <w:r w:rsidRPr="00E13E0D">
            <w:rPr>
              <w:rStyle w:val="SponsorsChar"/>
            </w:rPr>
            <w:t>y</w:t>
          </w:r>
          <w:r w:rsidR="005F2BBC" w:rsidRPr="00E13E0D">
            <w:rPr>
              <w:rStyle w:val="SponsorsChar"/>
            </w:rPr>
            <w:t xml:space="preserve"> </w:t>
          </w:r>
          <w:r w:rsidRPr="00E13E0D">
            <w:rPr>
              <w:rStyle w:val="SponsorsChar"/>
            </w:rPr>
            <w:t>Request of the Executive)</w:t>
          </w:r>
        </w:sdtContent>
      </w:sdt>
    </w:p>
    <w:p w14:paraId="19309D4B" w14:textId="77777777" w:rsidR="00625A47" w:rsidRDefault="00F353E0" w:rsidP="002A0269">
      <w:pPr>
        <w:pStyle w:val="References"/>
        <w:sectPr w:rsidR="00625A47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sdt>
        <w:sdtPr>
          <w:rPr>
            <w:color w:val="auto"/>
          </w:rPr>
          <w:id w:val="351233096"/>
          <w:placeholder>
            <w:docPart w:val="27F4E2BCE1A3488F96F13C77AC9F810B"/>
          </w:placeholder>
          <w:text w:multiLine="1"/>
        </w:sdtPr>
        <w:sdtEndPr/>
        <w:sdtContent>
          <w:r w:rsidR="00740560" w:rsidRPr="00740560">
            <w:rPr>
              <w:color w:val="auto"/>
            </w:rPr>
            <w:t>[Introduced February 9, 2026; referred</w:t>
          </w:r>
          <w:r w:rsidR="00740560" w:rsidRPr="00740560">
            <w:rPr>
              <w:color w:val="auto"/>
            </w:rPr>
            <w:br/>
            <w:t>to the Committee on Finance</w:t>
          </w:r>
        </w:sdtContent>
      </w:sdt>
      <w:r w:rsidR="005F2BBC" w:rsidRPr="005F2BBC">
        <w:t>]</w:t>
      </w:r>
    </w:p>
    <w:p w14:paraId="2B1C30BC" w14:textId="34F613C1" w:rsidR="005F2BBC" w:rsidRDefault="005F2BBC" w:rsidP="002A0269">
      <w:pPr>
        <w:pStyle w:val="References"/>
      </w:pPr>
    </w:p>
    <w:p w14:paraId="7982519D" w14:textId="72F0EDF0" w:rsidR="00303684" w:rsidRDefault="0000526A" w:rsidP="00625A47">
      <w:pPr>
        <w:pStyle w:val="TitleSection"/>
      </w:pPr>
      <w:r>
        <w:lastRenderedPageBreak/>
        <w:t>A BILL</w:t>
      </w:r>
      <w:r w:rsidR="00C579C3">
        <w:t xml:space="preserve"> </w:t>
      </w:r>
      <w:r w:rsidR="00C579C3" w:rsidRPr="00C579C3">
        <w:t xml:space="preserve">making a supplementary appropriation of </w:t>
      </w:r>
      <w:r w:rsidR="00866F40" w:rsidRPr="00866F40">
        <w:t xml:space="preserve">federal funds </w:t>
      </w:r>
      <w:r w:rsidR="00C579C3" w:rsidRPr="00C579C3">
        <w:t>out of the Treasury</w:t>
      </w:r>
      <w:r w:rsidR="00337484">
        <w:t xml:space="preserve"> </w:t>
      </w:r>
      <w:r w:rsidR="00DD16EF">
        <w:t xml:space="preserve">to </w:t>
      </w:r>
      <w:r w:rsidR="00E61955">
        <w:t>the D</w:t>
      </w:r>
      <w:r w:rsidR="00D44BB3">
        <w:t>epartment</w:t>
      </w:r>
      <w:r w:rsidR="00E61955">
        <w:t xml:space="preserve"> of </w:t>
      </w:r>
      <w:r w:rsidR="00566DD1">
        <w:t>H</w:t>
      </w:r>
      <w:r w:rsidR="00251AD9">
        <w:t>uman Services</w:t>
      </w:r>
      <w:r w:rsidR="00E61955">
        <w:t xml:space="preserve"> – </w:t>
      </w:r>
      <w:r w:rsidR="00BE0AA4">
        <w:t>Community Mental Health Services</w:t>
      </w:r>
      <w:r w:rsidR="00320CD1">
        <w:t xml:space="preserve">, </w:t>
      </w:r>
      <w:r w:rsidR="002A14C6">
        <w:t xml:space="preserve">fund </w:t>
      </w:r>
      <w:r w:rsidR="00337484">
        <w:t>879</w:t>
      </w:r>
      <w:r w:rsidR="00BE0AA4">
        <w:t>4</w:t>
      </w:r>
      <w:r w:rsidR="003D126C">
        <w:t xml:space="preserve">, fiscal year </w:t>
      </w:r>
      <w:r w:rsidR="00824D75">
        <w:t>202</w:t>
      </w:r>
      <w:r w:rsidR="00337484">
        <w:t>6</w:t>
      </w:r>
      <w:r w:rsidR="00C579C3" w:rsidRPr="00C579C3">
        <w:t xml:space="preserve">, organization </w:t>
      </w:r>
      <w:r w:rsidR="00E61955">
        <w:t>05</w:t>
      </w:r>
      <w:r w:rsidR="00251AD9">
        <w:t>11</w:t>
      </w:r>
      <w:r w:rsidR="00337484">
        <w:t>,</w:t>
      </w:r>
      <w:r w:rsidR="006460DE">
        <w:t xml:space="preserve"> </w:t>
      </w:r>
      <w:r w:rsidR="00C579C3" w:rsidRPr="001B0B2B">
        <w:t xml:space="preserve">by </w:t>
      </w:r>
      <w:r w:rsidR="00337484">
        <w:t>decreasing and increasing</w:t>
      </w:r>
      <w:r w:rsidR="00C579C3" w:rsidRPr="001B0B2B">
        <w:t xml:space="preserve"> the appropriations for the fiscal year ending June 30, </w:t>
      </w:r>
      <w:r w:rsidR="00824D75">
        <w:t>202</w:t>
      </w:r>
      <w:r w:rsidR="00337484">
        <w:t>6</w:t>
      </w:r>
      <w:r w:rsidR="00C579C3" w:rsidRPr="001B0B2B">
        <w:t>.</w:t>
      </w:r>
    </w:p>
    <w:p w14:paraId="1781FEF4" w14:textId="77777777" w:rsidR="00C579C3" w:rsidRDefault="00C579C3" w:rsidP="00625A47">
      <w:pPr>
        <w:pStyle w:val="SectionBody"/>
        <w:widowControl/>
        <w:sectPr w:rsidR="00C579C3" w:rsidSect="00625A47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1EA77C" w14:textId="44C8F174" w:rsidR="00DD16EF" w:rsidRDefault="00C579C3" w:rsidP="00625A47">
      <w:pPr>
        <w:pStyle w:val="SectionBody"/>
        <w:widowControl/>
      </w:pPr>
      <w:r>
        <w:t xml:space="preserve">WHEREAS, </w:t>
      </w:r>
      <w:r w:rsidR="00DD16EF" w:rsidRPr="00DD16EF">
        <w:t xml:space="preserve">The Governor has established </w:t>
      </w:r>
      <w:r w:rsidR="00866F40">
        <w:t xml:space="preserve">the availability of federal funds for expenditure in the </w:t>
      </w:r>
      <w:r w:rsidR="003D126C">
        <w:t xml:space="preserve">fiscal year ending June 30, </w:t>
      </w:r>
      <w:r w:rsidR="00824D75">
        <w:t>202</w:t>
      </w:r>
      <w:r w:rsidR="00337484">
        <w:t>6</w:t>
      </w:r>
      <w:r w:rsidR="004B40AF">
        <w:t>,</w:t>
      </w:r>
      <w:r w:rsidR="00DD16EF">
        <w:t xml:space="preserve"> which is hereby appropriated </w:t>
      </w:r>
      <w:r w:rsidR="00DD16EF" w:rsidRPr="00DD16EF">
        <w:t>by the terms of this supplementary appropriation bill; therefore</w:t>
      </w:r>
    </w:p>
    <w:p w14:paraId="400C3FE0" w14:textId="77777777" w:rsidR="00303684" w:rsidRDefault="00303684" w:rsidP="00625A47">
      <w:pPr>
        <w:pStyle w:val="EnactingClause"/>
        <w:sectPr w:rsidR="0030368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0FB49B8" w14:textId="38686B20" w:rsidR="00303684" w:rsidRPr="00B844FE" w:rsidRDefault="00C579C3" w:rsidP="00625A47">
      <w:pPr>
        <w:pStyle w:val="EnactingSection"/>
      </w:pPr>
      <w:r w:rsidRPr="00C579C3">
        <w:t xml:space="preserve">That the total appropriation for the fiscal year ending June 30, </w:t>
      </w:r>
      <w:r w:rsidR="00824D75">
        <w:t>202</w:t>
      </w:r>
      <w:r w:rsidR="00337484">
        <w:t>6</w:t>
      </w:r>
      <w:r w:rsidR="002A14C6">
        <w:t xml:space="preserve">, to fund </w:t>
      </w:r>
      <w:r w:rsidR="00B02071">
        <w:t>8</w:t>
      </w:r>
      <w:r w:rsidR="00337484">
        <w:t>79</w:t>
      </w:r>
      <w:r w:rsidR="00BE0AA4">
        <w:t>4</w:t>
      </w:r>
      <w:r w:rsidR="003D126C">
        <w:t xml:space="preserve">, fiscal year </w:t>
      </w:r>
      <w:r w:rsidR="00824D75">
        <w:t>202</w:t>
      </w:r>
      <w:r w:rsidR="00337484">
        <w:t>6</w:t>
      </w:r>
      <w:r w:rsidR="009D30C8">
        <w:t>, organization 0</w:t>
      </w:r>
      <w:r w:rsidR="00E61955">
        <w:t>5</w:t>
      </w:r>
      <w:r w:rsidR="00251AD9">
        <w:t>11</w:t>
      </w:r>
      <w:r w:rsidRPr="00C579C3">
        <w:t xml:space="preserve">, be supplemented and amended </w:t>
      </w:r>
      <w:r w:rsidR="009662D9">
        <w:t xml:space="preserve">by </w:t>
      </w:r>
      <w:r w:rsidR="00337484">
        <w:t>de</w:t>
      </w:r>
      <w:r w:rsidR="009662D9">
        <w:t xml:space="preserve">creasing </w:t>
      </w:r>
      <w:r w:rsidR="00284341">
        <w:t xml:space="preserve">an </w:t>
      </w:r>
      <w:r w:rsidR="009662D9">
        <w:t>existing</w:t>
      </w:r>
      <w:r w:rsidR="00F00CE0">
        <w:t xml:space="preserve"> </w:t>
      </w:r>
      <w:r w:rsidRPr="00C579C3">
        <w:t>item of appropriation as follows:</w:t>
      </w:r>
    </w:p>
    <w:p w14:paraId="3347ED6A" w14:textId="77777777" w:rsidR="00C579C3" w:rsidRDefault="00C579C3" w:rsidP="00625A47">
      <w:pPr>
        <w:pStyle w:val="ChapterHeading"/>
        <w:widowControl/>
        <w:suppressLineNumbers w:val="0"/>
      </w:pPr>
      <w:r>
        <w:t>Title II – Appropriations.</w:t>
      </w:r>
    </w:p>
    <w:p w14:paraId="696BBF9E" w14:textId="783124EE" w:rsidR="009D30C8" w:rsidRDefault="009D30C8" w:rsidP="00625A47">
      <w:pPr>
        <w:pStyle w:val="SectionHeading"/>
        <w:widowControl/>
        <w:suppressLineNumbers w:val="0"/>
        <w:ind w:firstLine="0"/>
        <w:rPr>
          <w:caps/>
        </w:rPr>
      </w:pPr>
      <w:r w:rsidRPr="009D30C8">
        <w:t>Sec. 7. Appropriations from federal block grants.</w:t>
      </w:r>
    </w:p>
    <w:p w14:paraId="36A4D076" w14:textId="58ABA843" w:rsidR="009D30C8" w:rsidRDefault="00B02071" w:rsidP="00625A47">
      <w:pPr>
        <w:pStyle w:val="Codecitation"/>
        <w:widowControl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43</w:t>
      </w:r>
      <w:r w:rsidR="00BE0AA4">
        <w:rPr>
          <w:rFonts w:eastAsiaTheme="minorHAnsi"/>
          <w:i/>
          <w:color w:val="000000" w:themeColor="text1"/>
        </w:rPr>
        <w:t>1</w:t>
      </w:r>
      <w:r w:rsidR="004B40AF">
        <w:rPr>
          <w:rFonts w:eastAsiaTheme="minorHAnsi"/>
          <w:i/>
          <w:color w:val="000000" w:themeColor="text1"/>
        </w:rPr>
        <w:t xml:space="preserve"> -</w:t>
      </w:r>
      <w:r w:rsidR="003D126C">
        <w:rPr>
          <w:rFonts w:eastAsiaTheme="minorHAnsi"/>
          <w:i/>
          <w:color w:val="000000" w:themeColor="text1"/>
        </w:rPr>
        <w:t xml:space="preserve"> </w:t>
      </w:r>
      <w:r w:rsidR="00E61955">
        <w:rPr>
          <w:rFonts w:eastAsiaTheme="minorHAnsi"/>
          <w:i/>
          <w:color w:val="000000" w:themeColor="text1"/>
        </w:rPr>
        <w:t>D</w:t>
      </w:r>
      <w:r w:rsidR="00D44BB3">
        <w:rPr>
          <w:rFonts w:eastAsiaTheme="minorHAnsi"/>
          <w:i/>
          <w:color w:val="000000" w:themeColor="text1"/>
        </w:rPr>
        <w:t>epartment</w:t>
      </w:r>
      <w:r w:rsidR="00E61955">
        <w:rPr>
          <w:rFonts w:eastAsiaTheme="minorHAnsi"/>
          <w:i/>
          <w:color w:val="000000" w:themeColor="text1"/>
        </w:rPr>
        <w:t xml:space="preserve"> of </w:t>
      </w:r>
      <w:r w:rsidR="00566DD1">
        <w:rPr>
          <w:rFonts w:eastAsiaTheme="minorHAnsi"/>
          <w:i/>
          <w:color w:val="000000" w:themeColor="text1"/>
        </w:rPr>
        <w:t>H</w:t>
      </w:r>
      <w:r w:rsidR="00251AD9">
        <w:rPr>
          <w:rFonts w:eastAsiaTheme="minorHAnsi"/>
          <w:i/>
          <w:color w:val="000000" w:themeColor="text1"/>
        </w:rPr>
        <w:t>uman Services</w:t>
      </w:r>
      <w:r w:rsidR="00EF3ED3">
        <w:rPr>
          <w:rFonts w:eastAsiaTheme="minorHAnsi"/>
          <w:i/>
          <w:color w:val="000000" w:themeColor="text1"/>
        </w:rPr>
        <w:t xml:space="preserve"> </w:t>
      </w:r>
      <w:r w:rsidR="009D30C8" w:rsidRPr="009D30C8">
        <w:rPr>
          <w:rFonts w:eastAsiaTheme="minorHAnsi"/>
          <w:i/>
          <w:color w:val="000000" w:themeColor="text1"/>
        </w:rPr>
        <w:t>–</w:t>
      </w:r>
    </w:p>
    <w:p w14:paraId="6BDE1389" w14:textId="5CED6084" w:rsidR="009D30C8" w:rsidRDefault="00BE0AA4" w:rsidP="00625A47">
      <w:pPr>
        <w:pStyle w:val="Codecitation"/>
        <w:widowControl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Community Mental Health Services</w:t>
      </w:r>
    </w:p>
    <w:p w14:paraId="41A05259" w14:textId="048E6F14" w:rsidR="00934769" w:rsidRDefault="00C579C3" w:rsidP="00625A47">
      <w:pPr>
        <w:pStyle w:val="Fund-FY-Org"/>
        <w:widowControl/>
        <w:rPr>
          <w:u w:val="single"/>
        </w:rPr>
      </w:pPr>
      <w:r>
        <w:t xml:space="preserve">Fund </w:t>
      </w:r>
      <w:r w:rsidR="00B02071">
        <w:rPr>
          <w:u w:val="single"/>
        </w:rPr>
        <w:t>8</w:t>
      </w:r>
      <w:r w:rsidR="00337484">
        <w:rPr>
          <w:u w:val="single"/>
        </w:rPr>
        <w:t>79</w:t>
      </w:r>
      <w:r w:rsidR="00BE0AA4">
        <w:rPr>
          <w:u w:val="single"/>
        </w:rPr>
        <w:t>4</w:t>
      </w:r>
      <w:r w:rsidR="00615EA2" w:rsidRPr="00615EA2">
        <w:t xml:space="preserve"> </w:t>
      </w:r>
      <w:r>
        <w:t xml:space="preserve">FY </w:t>
      </w:r>
      <w:r w:rsidR="00824D75">
        <w:rPr>
          <w:u w:val="single"/>
        </w:rPr>
        <w:t>202</w:t>
      </w:r>
      <w:r w:rsidR="00337484">
        <w:rPr>
          <w:u w:val="single"/>
        </w:rPr>
        <w:t>6</w:t>
      </w:r>
      <w:r>
        <w:t xml:space="preserve"> Org </w:t>
      </w:r>
      <w:r w:rsidR="009662D9">
        <w:rPr>
          <w:u w:val="single"/>
        </w:rPr>
        <w:t>0</w:t>
      </w:r>
      <w:r w:rsidR="00E61955">
        <w:rPr>
          <w:u w:val="single"/>
        </w:rPr>
        <w:t>5</w:t>
      </w:r>
      <w:r w:rsidR="00251AD9">
        <w:rPr>
          <w:u w:val="single"/>
        </w:rPr>
        <w:t>11</w:t>
      </w:r>
    </w:p>
    <w:p w14:paraId="3E84099B" w14:textId="77777777" w:rsidR="006057A9" w:rsidRPr="006057A9" w:rsidRDefault="006057A9" w:rsidP="00625A47">
      <w:pPr>
        <w:pStyle w:val="AppropriationHeader"/>
        <w:widowControl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 w:rsidR="00207D2C">
        <w:t>Federal</w:t>
      </w:r>
    </w:p>
    <w:p w14:paraId="6A716103" w14:textId="77777777" w:rsidR="006057A9" w:rsidRDefault="00DC22BE" w:rsidP="00625A47">
      <w:pPr>
        <w:pStyle w:val="AppropriationHeader"/>
        <w:widowControl/>
      </w:pPr>
      <w:r>
        <w:tab/>
      </w:r>
      <w:proofErr w:type="spellStart"/>
      <w:r w:rsidR="002D1EA6">
        <w:t>priation</w:t>
      </w:r>
      <w:proofErr w:type="spellEnd"/>
      <w:r w:rsidR="006057A9" w:rsidRPr="006057A9">
        <w:tab/>
        <w:t>Fund</w:t>
      </w:r>
      <w:r w:rsidR="00DD16EF">
        <w:t>s</w:t>
      </w:r>
    </w:p>
    <w:p w14:paraId="1AA3AAE6" w14:textId="77777777" w:rsidR="006057A9" w:rsidRDefault="006057A9" w:rsidP="00625A47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3E0083B" w14:textId="1A36BF10" w:rsidR="007471F2" w:rsidRDefault="00337484" w:rsidP="00625A47">
      <w:pPr>
        <w:pStyle w:val="SupplementalText"/>
        <w:widowControl/>
      </w:pPr>
      <w:r>
        <w:t>4</w:t>
      </w:r>
      <w:r w:rsidR="00FD4081">
        <w:tab/>
      </w:r>
      <w:r>
        <w:t>Federal Coronavirus Pandemic</w:t>
      </w:r>
      <w:r w:rsidR="00B62FA2">
        <w:tab/>
      </w:r>
      <w:r w:rsidR="00207D2C">
        <w:tab/>
      </w:r>
      <w:r>
        <w:t>89101</w:t>
      </w:r>
      <w:r w:rsidR="00FD4081">
        <w:tab/>
      </w:r>
      <w:r w:rsidR="00FD4081">
        <w:tab/>
      </w:r>
      <w:r w:rsidR="00BE0AA4">
        <w:t>20</w:t>
      </w:r>
      <w:r>
        <w:t>0,000</w:t>
      </w:r>
    </w:p>
    <w:p w14:paraId="02F7823F" w14:textId="7FFC1398" w:rsidR="00337484" w:rsidRPr="00B844FE" w:rsidRDefault="00337484" w:rsidP="00625A47">
      <w:pPr>
        <w:pStyle w:val="EnactingSection"/>
      </w:pPr>
      <w:r>
        <w:t>And, t</w:t>
      </w:r>
      <w:r w:rsidRPr="00C579C3">
        <w:t xml:space="preserve">hat the total appropriation for the fiscal year ending June 30, </w:t>
      </w:r>
      <w:r>
        <w:t>2026, to fund 879</w:t>
      </w:r>
      <w:r w:rsidR="00BE0AA4">
        <w:t>4</w:t>
      </w:r>
      <w:r>
        <w:t>, fiscal year 2026, organization 0511</w:t>
      </w:r>
      <w:r w:rsidRPr="00C579C3">
        <w:t xml:space="preserve">, be supplemented and amended </w:t>
      </w:r>
      <w:r>
        <w:t xml:space="preserve">by increasing an existing </w:t>
      </w:r>
      <w:r w:rsidRPr="00C579C3">
        <w:t>item of appropriation as follows:</w:t>
      </w:r>
    </w:p>
    <w:p w14:paraId="6C4C590A" w14:textId="77777777" w:rsidR="00337484" w:rsidRDefault="00337484" w:rsidP="00625A47">
      <w:pPr>
        <w:pStyle w:val="ChapterHeading"/>
        <w:widowControl/>
        <w:suppressLineNumbers w:val="0"/>
      </w:pPr>
      <w:r>
        <w:t>Title II – Appropriations.</w:t>
      </w:r>
    </w:p>
    <w:p w14:paraId="4800D0A4" w14:textId="77777777" w:rsidR="00337484" w:rsidRDefault="00337484" w:rsidP="00625A47">
      <w:pPr>
        <w:pStyle w:val="SectionHeading"/>
        <w:widowControl/>
        <w:suppressLineNumbers w:val="0"/>
        <w:ind w:firstLine="0"/>
        <w:rPr>
          <w:caps/>
        </w:rPr>
      </w:pPr>
      <w:r w:rsidRPr="009D30C8">
        <w:t>Sec. 7. Appropriations from federal block grants.</w:t>
      </w:r>
    </w:p>
    <w:p w14:paraId="625105A8" w14:textId="096D1FDF" w:rsidR="00337484" w:rsidRDefault="00337484" w:rsidP="00625A47">
      <w:pPr>
        <w:pStyle w:val="Codecitation"/>
        <w:widowControl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43</w:t>
      </w:r>
      <w:r w:rsidR="007364E4">
        <w:rPr>
          <w:rFonts w:eastAsiaTheme="minorHAnsi"/>
          <w:i/>
          <w:color w:val="000000" w:themeColor="text1"/>
        </w:rPr>
        <w:t>1</w:t>
      </w:r>
      <w:r>
        <w:rPr>
          <w:rFonts w:eastAsiaTheme="minorHAnsi"/>
          <w:i/>
          <w:color w:val="000000" w:themeColor="text1"/>
        </w:rPr>
        <w:t xml:space="preserve"> - Department of Human Services </w:t>
      </w:r>
      <w:r w:rsidRPr="009D30C8">
        <w:rPr>
          <w:rFonts w:eastAsiaTheme="minorHAnsi"/>
          <w:i/>
          <w:color w:val="000000" w:themeColor="text1"/>
        </w:rPr>
        <w:t>–</w:t>
      </w:r>
    </w:p>
    <w:p w14:paraId="64E603E5" w14:textId="77777777" w:rsidR="00BE0AA4" w:rsidRDefault="00BE0AA4" w:rsidP="00625A47">
      <w:pPr>
        <w:pStyle w:val="Codecitation"/>
        <w:widowControl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Community Mental Health Services</w:t>
      </w:r>
    </w:p>
    <w:p w14:paraId="5E9A04DB" w14:textId="463154C0" w:rsidR="00337484" w:rsidRDefault="00337484" w:rsidP="00625A47">
      <w:pPr>
        <w:pStyle w:val="Fund-FY-Org"/>
        <w:widowControl/>
        <w:rPr>
          <w:u w:val="single"/>
        </w:rPr>
      </w:pPr>
      <w:r>
        <w:lastRenderedPageBreak/>
        <w:t xml:space="preserve">Fund </w:t>
      </w:r>
      <w:r>
        <w:rPr>
          <w:u w:val="single"/>
        </w:rPr>
        <w:t>879</w:t>
      </w:r>
      <w:r w:rsidR="00BE0AA4">
        <w:rPr>
          <w:u w:val="single"/>
        </w:rPr>
        <w:t>4</w:t>
      </w:r>
      <w:r w:rsidRPr="00615EA2">
        <w:t xml:space="preserve"> </w:t>
      </w:r>
      <w:r>
        <w:t xml:space="preserve">FY </w:t>
      </w:r>
      <w:r>
        <w:rPr>
          <w:u w:val="single"/>
        </w:rPr>
        <w:t>2026</w:t>
      </w:r>
      <w:r>
        <w:t xml:space="preserve"> Org </w:t>
      </w:r>
      <w:r>
        <w:rPr>
          <w:u w:val="single"/>
        </w:rPr>
        <w:t>0511</w:t>
      </w:r>
    </w:p>
    <w:p w14:paraId="55B93CFE" w14:textId="77777777" w:rsidR="00337484" w:rsidRPr="006057A9" w:rsidRDefault="00337484" w:rsidP="00625A47">
      <w:pPr>
        <w:pStyle w:val="AppropriationHeader"/>
        <w:widowControl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Federal</w:t>
      </w:r>
    </w:p>
    <w:p w14:paraId="3E65CAA5" w14:textId="77777777" w:rsidR="00337484" w:rsidRDefault="00337484" w:rsidP="00625A47">
      <w:pPr>
        <w:pStyle w:val="AppropriationHeader"/>
        <w:widowControl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621BE4C5" w14:textId="77777777" w:rsidR="00337484" w:rsidRDefault="00337484" w:rsidP="00625A47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4A88EA3" w14:textId="3C9D4256" w:rsidR="006865E9" w:rsidRPr="00303684" w:rsidRDefault="00337484" w:rsidP="00625A47">
      <w:pPr>
        <w:pStyle w:val="SupplementalText"/>
        <w:widowControl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  <w:t>$</w:t>
      </w:r>
      <w:r>
        <w:tab/>
      </w:r>
      <w:r w:rsidR="00BE0AA4">
        <w:t>20</w:t>
      </w:r>
      <w:r>
        <w:t>0,000</w:t>
      </w:r>
    </w:p>
    <w:sectPr w:rsidR="006865E9" w:rsidRPr="00303684" w:rsidSect="00E13E0D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C4FB3" w14:textId="77777777" w:rsidR="00921D5A" w:rsidRPr="00B844FE" w:rsidRDefault="00921D5A" w:rsidP="00B844FE">
      <w:r>
        <w:separator/>
      </w:r>
    </w:p>
  </w:endnote>
  <w:endnote w:type="continuationSeparator" w:id="0">
    <w:p w14:paraId="0B107634" w14:textId="77777777" w:rsidR="00921D5A" w:rsidRPr="00B844FE" w:rsidRDefault="00921D5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EA2F96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45E783" w14:textId="77777777" w:rsidR="002A0269" w:rsidRDefault="002A0269" w:rsidP="00B844FE"/>
  <w:p w14:paraId="0DCF6E60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903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E0A8D" w14:textId="3FE157F3" w:rsidR="00E13E0D" w:rsidRDefault="00E13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9FC1" w14:textId="77777777" w:rsidR="00921D5A" w:rsidRPr="00B844FE" w:rsidRDefault="00921D5A" w:rsidP="00B844FE">
      <w:r>
        <w:separator/>
      </w:r>
    </w:p>
  </w:footnote>
  <w:footnote w:type="continuationSeparator" w:id="0">
    <w:p w14:paraId="7B741A16" w14:textId="77777777" w:rsidR="00921D5A" w:rsidRPr="00B844FE" w:rsidRDefault="00921D5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CC8" w14:textId="77777777" w:rsidR="002A0269" w:rsidRPr="00B844FE" w:rsidRDefault="00F353E0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0E06A0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233E" w14:textId="3EDE0AD4" w:rsidR="00AB5376" w:rsidRPr="00625A47" w:rsidRDefault="00AE48A0" w:rsidP="00625A47">
    <w:pPr>
      <w:pStyle w:val="HeaderStyle"/>
      <w:rPr>
        <w:sz w:val="22"/>
        <w:szCs w:val="22"/>
      </w:rPr>
    </w:pPr>
    <w:proofErr w:type="spellStart"/>
    <w:r w:rsidRPr="00625A47">
      <w:rPr>
        <w:sz w:val="22"/>
        <w:szCs w:val="22"/>
      </w:rPr>
      <w:t>I</w:t>
    </w:r>
    <w:r w:rsidR="005F2BBC" w:rsidRPr="00625A47">
      <w:rPr>
        <w:sz w:val="22"/>
        <w:szCs w:val="22"/>
      </w:rPr>
      <w:t>ntr</w:t>
    </w:r>
    <w:proofErr w:type="spellEnd"/>
    <w:r w:rsidR="001B0CA7" w:rsidRPr="00625A47">
      <w:rPr>
        <w:sz w:val="22"/>
        <w:szCs w:val="22"/>
      </w:rPr>
      <w:t xml:space="preserve"> </w:t>
    </w:r>
    <w:r w:rsidR="005F2BBC" w:rsidRPr="00625A47">
      <w:rPr>
        <w:sz w:val="22"/>
        <w:szCs w:val="22"/>
      </w:rPr>
      <w:t>SB</w:t>
    </w:r>
    <w:r w:rsidR="00F36179" w:rsidRPr="00625A47">
      <w:rPr>
        <w:sz w:val="22"/>
        <w:szCs w:val="22"/>
      </w:rPr>
      <w:t xml:space="preserve"> 831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44EB" w14:textId="3C787497" w:rsidR="002A0269" w:rsidRPr="002A0269" w:rsidRDefault="00C33014" w:rsidP="00B844FE">
    <w:pPr>
      <w:pStyle w:val="HeaderStyl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81957113">
    <w:abstractNumId w:val="0"/>
  </w:num>
  <w:num w:numId="2" w16cid:durableId="2622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53346"/>
    <w:rsid w:val="00067626"/>
    <w:rsid w:val="00085D22"/>
    <w:rsid w:val="000A2D92"/>
    <w:rsid w:val="000C5C77"/>
    <w:rsid w:val="000D1B85"/>
    <w:rsid w:val="000E1630"/>
    <w:rsid w:val="0010070F"/>
    <w:rsid w:val="0015112E"/>
    <w:rsid w:val="001552E7"/>
    <w:rsid w:val="00164C66"/>
    <w:rsid w:val="00190A37"/>
    <w:rsid w:val="001975ED"/>
    <w:rsid w:val="001B0B2B"/>
    <w:rsid w:val="001B0CA7"/>
    <w:rsid w:val="001C279E"/>
    <w:rsid w:val="001D459E"/>
    <w:rsid w:val="00205391"/>
    <w:rsid w:val="00207D2C"/>
    <w:rsid w:val="00247E70"/>
    <w:rsid w:val="00251AD9"/>
    <w:rsid w:val="0027011C"/>
    <w:rsid w:val="00274200"/>
    <w:rsid w:val="00284341"/>
    <w:rsid w:val="002A0269"/>
    <w:rsid w:val="002A14C6"/>
    <w:rsid w:val="002D1EA6"/>
    <w:rsid w:val="00303684"/>
    <w:rsid w:val="0030622E"/>
    <w:rsid w:val="00314854"/>
    <w:rsid w:val="00320CD1"/>
    <w:rsid w:val="00337484"/>
    <w:rsid w:val="00387D81"/>
    <w:rsid w:val="003931F1"/>
    <w:rsid w:val="003A1745"/>
    <w:rsid w:val="003D126C"/>
    <w:rsid w:val="004348AC"/>
    <w:rsid w:val="00441EDC"/>
    <w:rsid w:val="004609CA"/>
    <w:rsid w:val="0049386C"/>
    <w:rsid w:val="004A3B76"/>
    <w:rsid w:val="004B40AF"/>
    <w:rsid w:val="004C13DD"/>
    <w:rsid w:val="004E3441"/>
    <w:rsid w:val="005102B1"/>
    <w:rsid w:val="00520750"/>
    <w:rsid w:val="005403B6"/>
    <w:rsid w:val="00566DD1"/>
    <w:rsid w:val="005A5366"/>
    <w:rsid w:val="005F2BBC"/>
    <w:rsid w:val="006057A9"/>
    <w:rsid w:val="00613744"/>
    <w:rsid w:val="00615EA2"/>
    <w:rsid w:val="00621F55"/>
    <w:rsid w:val="00625A47"/>
    <w:rsid w:val="00637E73"/>
    <w:rsid w:val="006460DE"/>
    <w:rsid w:val="0065123E"/>
    <w:rsid w:val="00654875"/>
    <w:rsid w:val="006722DE"/>
    <w:rsid w:val="006865E9"/>
    <w:rsid w:val="00691F3E"/>
    <w:rsid w:val="00694BFB"/>
    <w:rsid w:val="006A106B"/>
    <w:rsid w:val="006D4036"/>
    <w:rsid w:val="006E42E4"/>
    <w:rsid w:val="006F05E0"/>
    <w:rsid w:val="006F55B4"/>
    <w:rsid w:val="00720C39"/>
    <w:rsid w:val="00724B6A"/>
    <w:rsid w:val="007364E4"/>
    <w:rsid w:val="00740560"/>
    <w:rsid w:val="007471F2"/>
    <w:rsid w:val="007630F6"/>
    <w:rsid w:val="007A2E4D"/>
    <w:rsid w:val="007B7BDA"/>
    <w:rsid w:val="007C78E9"/>
    <w:rsid w:val="007E589C"/>
    <w:rsid w:val="007F1CF5"/>
    <w:rsid w:val="00824D75"/>
    <w:rsid w:val="00834EDE"/>
    <w:rsid w:val="008375F0"/>
    <w:rsid w:val="0084371F"/>
    <w:rsid w:val="00863576"/>
    <w:rsid w:val="00866AD8"/>
    <w:rsid w:val="00866F40"/>
    <w:rsid w:val="008736AA"/>
    <w:rsid w:val="00885932"/>
    <w:rsid w:val="00896D43"/>
    <w:rsid w:val="008D275D"/>
    <w:rsid w:val="008F3E25"/>
    <w:rsid w:val="008F66F4"/>
    <w:rsid w:val="00913C51"/>
    <w:rsid w:val="00921D5A"/>
    <w:rsid w:val="00922733"/>
    <w:rsid w:val="00926A56"/>
    <w:rsid w:val="00934769"/>
    <w:rsid w:val="009662D9"/>
    <w:rsid w:val="00980327"/>
    <w:rsid w:val="0098653C"/>
    <w:rsid w:val="009A3017"/>
    <w:rsid w:val="009C0E84"/>
    <w:rsid w:val="009D30C8"/>
    <w:rsid w:val="009F1067"/>
    <w:rsid w:val="00A050F6"/>
    <w:rsid w:val="00A05D83"/>
    <w:rsid w:val="00A31E01"/>
    <w:rsid w:val="00A5016D"/>
    <w:rsid w:val="00A527AD"/>
    <w:rsid w:val="00A718CF"/>
    <w:rsid w:val="00A74F57"/>
    <w:rsid w:val="00AB3357"/>
    <w:rsid w:val="00AB4173"/>
    <w:rsid w:val="00AB5376"/>
    <w:rsid w:val="00AD6F24"/>
    <w:rsid w:val="00AE48A0"/>
    <w:rsid w:val="00B02071"/>
    <w:rsid w:val="00B0408E"/>
    <w:rsid w:val="00B16F25"/>
    <w:rsid w:val="00B24422"/>
    <w:rsid w:val="00B464F2"/>
    <w:rsid w:val="00B47714"/>
    <w:rsid w:val="00B62FA2"/>
    <w:rsid w:val="00B63E52"/>
    <w:rsid w:val="00B80C20"/>
    <w:rsid w:val="00B844FE"/>
    <w:rsid w:val="00BC562B"/>
    <w:rsid w:val="00BE0AA4"/>
    <w:rsid w:val="00BE2CE0"/>
    <w:rsid w:val="00BE492A"/>
    <w:rsid w:val="00BF2278"/>
    <w:rsid w:val="00C25807"/>
    <w:rsid w:val="00C306AC"/>
    <w:rsid w:val="00C33014"/>
    <w:rsid w:val="00C33434"/>
    <w:rsid w:val="00C34869"/>
    <w:rsid w:val="00C42EB6"/>
    <w:rsid w:val="00C579C3"/>
    <w:rsid w:val="00C638B3"/>
    <w:rsid w:val="00C85096"/>
    <w:rsid w:val="00CB20EF"/>
    <w:rsid w:val="00CD12CB"/>
    <w:rsid w:val="00CD36CF"/>
    <w:rsid w:val="00CF1DCA"/>
    <w:rsid w:val="00D14CA1"/>
    <w:rsid w:val="00D44BB3"/>
    <w:rsid w:val="00D44C0B"/>
    <w:rsid w:val="00D579FC"/>
    <w:rsid w:val="00D73071"/>
    <w:rsid w:val="00DB40BF"/>
    <w:rsid w:val="00DC22BE"/>
    <w:rsid w:val="00DC791E"/>
    <w:rsid w:val="00DD16EF"/>
    <w:rsid w:val="00DE526B"/>
    <w:rsid w:val="00DF199D"/>
    <w:rsid w:val="00E01542"/>
    <w:rsid w:val="00E110AC"/>
    <w:rsid w:val="00E13E0D"/>
    <w:rsid w:val="00E365F1"/>
    <w:rsid w:val="00E61955"/>
    <w:rsid w:val="00E62DF9"/>
    <w:rsid w:val="00E62F48"/>
    <w:rsid w:val="00E831B3"/>
    <w:rsid w:val="00EB53E0"/>
    <w:rsid w:val="00EE70CB"/>
    <w:rsid w:val="00EF3ED3"/>
    <w:rsid w:val="00EF5504"/>
    <w:rsid w:val="00F00CE0"/>
    <w:rsid w:val="00F353E0"/>
    <w:rsid w:val="00F36179"/>
    <w:rsid w:val="00F41CA2"/>
    <w:rsid w:val="00F44F0E"/>
    <w:rsid w:val="00F62EFB"/>
    <w:rsid w:val="00F662DA"/>
    <w:rsid w:val="00F70997"/>
    <w:rsid w:val="00F939A4"/>
    <w:rsid w:val="00FA7B09"/>
    <w:rsid w:val="00FC477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7BCAD"/>
  <w15:docId w15:val="{88E7DC96-BF08-46CE-8434-B07F210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7F4E2BCE1A3488F96F13C77AC9F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DFDC3-7575-49E8-B679-4227AAE891C5}"/>
      </w:docPartPr>
      <w:docPartBody>
        <w:p w:rsidR="007B2F68" w:rsidRDefault="007B2F68" w:rsidP="007B2F68">
          <w:pPr>
            <w:pStyle w:val="27F4E2BCE1A3488F96F13C77AC9F810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8162E"/>
    <w:rsid w:val="001975ED"/>
    <w:rsid w:val="00247E70"/>
    <w:rsid w:val="00433054"/>
    <w:rsid w:val="004348AC"/>
    <w:rsid w:val="004714AF"/>
    <w:rsid w:val="005849DE"/>
    <w:rsid w:val="00621F55"/>
    <w:rsid w:val="00633D59"/>
    <w:rsid w:val="006C399C"/>
    <w:rsid w:val="007B2F68"/>
    <w:rsid w:val="008375F0"/>
    <w:rsid w:val="009100D4"/>
    <w:rsid w:val="009C0E84"/>
    <w:rsid w:val="00A41AD0"/>
    <w:rsid w:val="00A80DDC"/>
    <w:rsid w:val="00AB3357"/>
    <w:rsid w:val="00AB5717"/>
    <w:rsid w:val="00B0408E"/>
    <w:rsid w:val="00BE2CE0"/>
    <w:rsid w:val="00C27091"/>
    <w:rsid w:val="00CE3655"/>
    <w:rsid w:val="00D44C0B"/>
    <w:rsid w:val="00DB40BF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7B2F68"/>
  </w:style>
  <w:style w:type="paragraph" w:customStyle="1" w:styleId="EDF387C3DE55443E8403299906140F73">
    <w:name w:val="EDF387C3DE55443E8403299906140F73"/>
  </w:style>
  <w:style w:type="paragraph" w:customStyle="1" w:styleId="27F4E2BCE1A3488F96F13C77AC9F810B">
    <w:name w:val="27F4E2BCE1A3488F96F13C77AC9F810B"/>
    <w:rsid w:val="007B2F6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2461E-C65F-4953-AD8C-E2358A39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Shane Thomas</cp:lastModifiedBy>
  <cp:revision>2</cp:revision>
  <cp:lastPrinted>2026-02-13T18:18:00Z</cp:lastPrinted>
  <dcterms:created xsi:type="dcterms:W3CDTF">2026-02-13T18:18:00Z</dcterms:created>
  <dcterms:modified xsi:type="dcterms:W3CDTF">2026-02-13T18:18:00Z</dcterms:modified>
</cp:coreProperties>
</file>